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53DAB" w14:textId="77777777" w:rsidR="00C3289C" w:rsidRPr="002D24E3" w:rsidRDefault="00EE5451" w:rsidP="00254497">
      <w:pPr>
        <w:pStyle w:val="Title"/>
        <w:rPr>
          <w:rFonts w:ascii="Arial" w:hAnsi="Arial" w:cs="Arial"/>
          <w:b/>
          <w:bCs/>
          <w:sz w:val="32"/>
          <w:szCs w:val="32"/>
        </w:rPr>
      </w:pPr>
      <w:r w:rsidRPr="002D24E3">
        <w:rPr>
          <w:rFonts w:ascii="Arial" w:hAnsi="Arial" w:cs="Arial"/>
          <w:b/>
          <w:bCs/>
          <w:sz w:val="32"/>
          <w:szCs w:val="32"/>
        </w:rPr>
        <w:t>Title</w:t>
      </w:r>
    </w:p>
    <w:p w14:paraId="3C4BA01D" w14:textId="6110FF0E" w:rsidR="00EE5451" w:rsidRPr="00844A98" w:rsidRDefault="00844A98" w:rsidP="00D07635">
      <w:pPr>
        <w:rPr>
          <w:rFonts w:ascii="Arial" w:hAnsi="Arial" w:cs="Arial"/>
        </w:rPr>
      </w:pPr>
      <w:r w:rsidRPr="00844A98">
        <w:rPr>
          <w:rFonts w:ascii="Arial" w:hAnsi="Arial" w:cs="Arial"/>
          <w:u w:val="single"/>
        </w:rPr>
        <w:t xml:space="preserve">Presenting </w:t>
      </w:r>
      <w:r w:rsidR="00EE5451" w:rsidRPr="00844A98">
        <w:rPr>
          <w:rFonts w:ascii="Arial" w:hAnsi="Arial" w:cs="Arial"/>
          <w:u w:val="single"/>
        </w:rPr>
        <w:t>Author</w:t>
      </w:r>
      <w:r w:rsidR="00DB0175" w:rsidRPr="00844A98">
        <w:rPr>
          <w:rFonts w:ascii="Arial" w:hAnsi="Arial" w:cs="Arial"/>
          <w:vertAlign w:val="superscript"/>
        </w:rPr>
        <w:t>(</w:t>
      </w:r>
      <w:r w:rsidR="00EE5451" w:rsidRPr="00844A98">
        <w:rPr>
          <w:rFonts w:ascii="Arial" w:hAnsi="Arial" w:cs="Arial"/>
          <w:vertAlign w:val="superscript"/>
        </w:rPr>
        <w:t>1</w:t>
      </w:r>
      <w:r w:rsidR="00DB0175" w:rsidRPr="00844A98">
        <w:rPr>
          <w:rFonts w:ascii="Arial" w:hAnsi="Arial" w:cs="Arial"/>
          <w:vertAlign w:val="superscript"/>
        </w:rPr>
        <w:t>)</w:t>
      </w:r>
      <w:r w:rsidR="00EE5451" w:rsidRPr="00844A98">
        <w:rPr>
          <w:rFonts w:ascii="Arial" w:hAnsi="Arial" w:cs="Arial"/>
        </w:rPr>
        <w:t>, Author</w:t>
      </w:r>
      <w:r w:rsidR="00DB0175" w:rsidRPr="00844A98">
        <w:rPr>
          <w:rFonts w:ascii="Arial" w:hAnsi="Arial" w:cs="Arial"/>
          <w:vertAlign w:val="superscript"/>
        </w:rPr>
        <w:t>(2)</w:t>
      </w:r>
      <w:r w:rsidR="00EE5451" w:rsidRPr="00844A98">
        <w:rPr>
          <w:rFonts w:ascii="Arial" w:hAnsi="Arial" w:cs="Arial"/>
        </w:rPr>
        <w:t>, Author</w:t>
      </w:r>
      <w:r w:rsidR="00DB0175" w:rsidRPr="00844A98">
        <w:rPr>
          <w:rFonts w:ascii="Arial" w:hAnsi="Arial" w:cs="Arial"/>
          <w:vertAlign w:val="superscript"/>
        </w:rPr>
        <w:t>(3)</w:t>
      </w:r>
    </w:p>
    <w:p w14:paraId="3C4A4DF4" w14:textId="77777777" w:rsidR="00EE5451" w:rsidRPr="00844A98" w:rsidRDefault="00EE5451" w:rsidP="00254497">
      <w:pPr>
        <w:pStyle w:val="Affiliation"/>
        <w:rPr>
          <w:rFonts w:ascii="Arial" w:hAnsi="Arial" w:cs="Arial"/>
        </w:rPr>
      </w:pPr>
      <w:r w:rsidRPr="00844A98">
        <w:rPr>
          <w:rFonts w:ascii="Arial" w:hAnsi="Arial" w:cs="Arial"/>
        </w:rPr>
        <w:t>Affiliation</w:t>
      </w:r>
    </w:p>
    <w:p w14:paraId="099D662E" w14:textId="77777777" w:rsidR="00DB0175" w:rsidRPr="00844A98" w:rsidRDefault="00DB0175" w:rsidP="00254497">
      <w:pPr>
        <w:pStyle w:val="Affiliation"/>
        <w:rPr>
          <w:rFonts w:ascii="Arial" w:hAnsi="Arial" w:cs="Arial"/>
        </w:rPr>
      </w:pPr>
      <w:r w:rsidRPr="00844A98">
        <w:rPr>
          <w:rFonts w:ascii="Arial" w:hAnsi="Arial" w:cs="Arial"/>
        </w:rPr>
        <w:t>Affiliation</w:t>
      </w:r>
    </w:p>
    <w:p w14:paraId="7665B2B2" w14:textId="77777777" w:rsidR="00EE5451" w:rsidRPr="00844A98" w:rsidRDefault="00DB0175" w:rsidP="00254497">
      <w:pPr>
        <w:pStyle w:val="Affiliation"/>
        <w:rPr>
          <w:rFonts w:ascii="Arial" w:hAnsi="Arial" w:cs="Arial"/>
        </w:rPr>
      </w:pPr>
      <w:r w:rsidRPr="00844A98">
        <w:rPr>
          <w:rFonts w:ascii="Arial" w:hAnsi="Arial" w:cs="Arial"/>
        </w:rPr>
        <w:t>Affiliation</w:t>
      </w:r>
    </w:p>
    <w:p w14:paraId="35148C61" w14:textId="052244A0" w:rsidR="00EE5451" w:rsidRDefault="00844A98" w:rsidP="00F27CA9">
      <w:pPr>
        <w:rPr>
          <w:rFonts w:ascii="Arial" w:hAnsi="Arial" w:cs="Arial"/>
        </w:rPr>
      </w:pPr>
      <w:r>
        <w:rPr>
          <w:rFonts w:ascii="Arial" w:hAnsi="Arial" w:cs="Arial"/>
        </w:rPr>
        <w:t>Please, w</w:t>
      </w:r>
      <w:r w:rsidR="00DB0175" w:rsidRPr="00844A98">
        <w:rPr>
          <w:rFonts w:ascii="Arial" w:hAnsi="Arial" w:cs="Arial"/>
        </w:rPr>
        <w:t>rite your a</w:t>
      </w:r>
      <w:r w:rsidR="00EE5451" w:rsidRPr="00844A98">
        <w:rPr>
          <w:rFonts w:ascii="Arial" w:hAnsi="Arial" w:cs="Arial"/>
        </w:rPr>
        <w:t>bstract</w:t>
      </w:r>
      <w:r w:rsidR="00DB0175" w:rsidRPr="00844A98">
        <w:rPr>
          <w:rFonts w:ascii="Arial" w:hAnsi="Arial" w:cs="Arial"/>
        </w:rPr>
        <w:t xml:space="preserve"> here</w:t>
      </w:r>
      <w:r>
        <w:rPr>
          <w:rFonts w:ascii="Arial" w:hAnsi="Arial" w:cs="Arial"/>
        </w:rPr>
        <w:t xml:space="preserve">. </w:t>
      </w:r>
      <w:r w:rsidR="00DB0175" w:rsidRPr="00844A98">
        <w:rPr>
          <w:rFonts w:ascii="Arial" w:hAnsi="Arial" w:cs="Arial"/>
        </w:rPr>
        <w:t>It can include one figure</w:t>
      </w:r>
      <w:r>
        <w:rPr>
          <w:rFonts w:ascii="Arial" w:hAnsi="Arial" w:cs="Arial"/>
        </w:rPr>
        <w:t xml:space="preserve">. </w:t>
      </w:r>
      <w:r w:rsidR="00DB0175" w:rsidRPr="00844A98">
        <w:rPr>
          <w:rFonts w:ascii="Arial" w:hAnsi="Arial" w:cs="Arial"/>
        </w:rPr>
        <w:t>The abstract, including the title, authors, affiliations, optional figure</w:t>
      </w:r>
      <w:r w:rsidR="00770C13" w:rsidRPr="00844A98">
        <w:rPr>
          <w:rFonts w:ascii="Arial" w:hAnsi="Arial" w:cs="Arial"/>
        </w:rPr>
        <w:t>,</w:t>
      </w:r>
      <w:r w:rsidR="00DB0175" w:rsidRPr="00844A98">
        <w:rPr>
          <w:rFonts w:ascii="Arial" w:hAnsi="Arial" w:cs="Arial"/>
        </w:rPr>
        <w:t xml:space="preserve"> and the references cannot exceed one page. </w:t>
      </w:r>
    </w:p>
    <w:p w14:paraId="3E23D899" w14:textId="68E840A8" w:rsidR="00844A98" w:rsidRDefault="00844A98" w:rsidP="00F27CA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056538" wp14:editId="68B527AB">
                <wp:simplePos x="0" y="0"/>
                <wp:positionH relativeFrom="column">
                  <wp:posOffset>833471</wp:posOffset>
                </wp:positionH>
                <wp:positionV relativeFrom="paragraph">
                  <wp:posOffset>262435</wp:posOffset>
                </wp:positionV>
                <wp:extent cx="4093845" cy="3042285"/>
                <wp:effectExtent l="0" t="0" r="1905" b="5715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845" cy="3042285"/>
                          <a:chOff x="0" y="0"/>
                          <a:chExt cx="4093845" cy="30422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783840"/>
                            <a:ext cx="409384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ACF3EC" w14:textId="72E36D97" w:rsidR="00844A98" w:rsidRPr="00844A98" w:rsidRDefault="00844A98" w:rsidP="00844A98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000000" w:themeColor="text1"/>
                                </w:rPr>
                              </w:pP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Figure </w:t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instrText xml:space="preserve"> SEQ Figure \* ARABIC </w:instrText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fldChar w:fldCharType="end"/>
                              </w:r>
                              <w:r w:rsidRPr="00844A98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</w:rPr>
                                <w:t>.</w:t>
                              </w:r>
                              <w:r w:rsidRPr="00844A9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Insert caption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56538" id="Group 3" o:spid="_x0000_s1026" style="position:absolute;left:0;text-align:left;margin-left:65.65pt;margin-top:20.65pt;width:322.35pt;height:239.55pt;z-index:251660288" coordsize="40938,30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0938;height:2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7838;width:4093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7FACF3EC" w14:textId="72E36D97" w:rsidR="00844A98" w:rsidRPr="00844A98" w:rsidRDefault="00844A98" w:rsidP="00844A98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000000" w:themeColor="text1"/>
                          </w:rPr>
                        </w:pP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 xml:space="preserve">Figure </w:t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fldChar w:fldCharType="begin"/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instrText xml:space="preserve"> SEQ Figure \* ARABIC </w:instrText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fldChar w:fldCharType="separate"/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</w:rPr>
                          <w:t>1</w:t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fldChar w:fldCharType="end"/>
                        </w:r>
                        <w:r w:rsidRPr="00844A98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000000" w:themeColor="text1"/>
                          </w:rPr>
                          <w:t>.</w:t>
                        </w:r>
                        <w:r w:rsidRPr="00844A98">
                          <w:rPr>
                            <w:rFonts w:ascii="Arial" w:hAnsi="Arial" w:cs="Arial"/>
                            <w:i w:val="0"/>
                            <w:iCs w:val="0"/>
                            <w:color w:val="000000" w:themeColor="text1"/>
                          </w:rPr>
                          <w:t xml:space="preserve"> Insert caption here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D62D981" w14:textId="0C88B751" w:rsidR="00844A98" w:rsidRPr="00844A98" w:rsidRDefault="00844A98" w:rsidP="00F27CA9">
      <w:pPr>
        <w:rPr>
          <w:rFonts w:ascii="Arial" w:hAnsi="Arial" w:cs="Arial"/>
        </w:rPr>
      </w:pPr>
    </w:p>
    <w:p w14:paraId="705A2C45" w14:textId="77777777" w:rsidR="00EE5451" w:rsidRPr="00844A98" w:rsidRDefault="00EE5451" w:rsidP="00F27CA9">
      <w:pPr>
        <w:rPr>
          <w:rFonts w:ascii="Arial" w:hAnsi="Arial" w:cs="Arial"/>
          <w:b/>
        </w:rPr>
      </w:pPr>
      <w:r w:rsidRPr="00844A98">
        <w:rPr>
          <w:rFonts w:ascii="Arial" w:hAnsi="Arial" w:cs="Arial"/>
          <w:b/>
        </w:rPr>
        <w:t>References</w:t>
      </w:r>
    </w:p>
    <w:p w14:paraId="4E613466" w14:textId="77777777" w:rsidR="00EE5451" w:rsidRPr="00844A98" w:rsidRDefault="00DB0175" w:rsidP="00254497">
      <w:pPr>
        <w:spacing w:before="120" w:after="120"/>
        <w:contextualSpacing/>
        <w:rPr>
          <w:rFonts w:ascii="Arial" w:hAnsi="Arial" w:cs="Arial"/>
        </w:rPr>
      </w:pPr>
      <w:r w:rsidRPr="00844A98">
        <w:rPr>
          <w:rFonts w:ascii="Arial" w:hAnsi="Arial" w:cs="Arial"/>
        </w:rPr>
        <w:t xml:space="preserve">[1] </w:t>
      </w:r>
    </w:p>
    <w:p w14:paraId="02240519" w14:textId="77777777" w:rsidR="00DB0175" w:rsidRPr="00844A98" w:rsidRDefault="00DB0175" w:rsidP="00254497">
      <w:pPr>
        <w:spacing w:before="120" w:after="120"/>
        <w:contextualSpacing/>
        <w:rPr>
          <w:rFonts w:ascii="Arial" w:hAnsi="Arial" w:cs="Arial"/>
        </w:rPr>
      </w:pPr>
      <w:r w:rsidRPr="00844A98">
        <w:rPr>
          <w:rFonts w:ascii="Arial" w:hAnsi="Arial" w:cs="Arial"/>
        </w:rPr>
        <w:t xml:space="preserve">[2] </w:t>
      </w:r>
    </w:p>
    <w:p w14:paraId="3AE453F8" w14:textId="77777777" w:rsidR="00EE5451" w:rsidRPr="00844A98" w:rsidRDefault="00DB0175" w:rsidP="00254497">
      <w:pPr>
        <w:spacing w:before="120" w:after="120"/>
        <w:contextualSpacing/>
        <w:rPr>
          <w:rFonts w:ascii="Arial" w:hAnsi="Arial" w:cs="Arial"/>
        </w:rPr>
      </w:pPr>
      <w:r w:rsidRPr="00844A98">
        <w:rPr>
          <w:rFonts w:ascii="Arial" w:hAnsi="Arial" w:cs="Arial"/>
        </w:rPr>
        <w:t xml:space="preserve">[3] </w:t>
      </w:r>
    </w:p>
    <w:sectPr w:rsidR="00EE5451" w:rsidRPr="00844A98" w:rsidSect="005E4F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42B0A"/>
    <w:multiLevelType w:val="hybridMultilevel"/>
    <w:tmpl w:val="A13AC1FC"/>
    <w:lvl w:ilvl="0" w:tplc="489CF4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657C6"/>
    <w:multiLevelType w:val="hybridMultilevel"/>
    <w:tmpl w:val="AFC6EAF0"/>
    <w:lvl w:ilvl="0" w:tplc="B4FE1488">
      <w:start w:val="1"/>
      <w:numFmt w:val="decimal"/>
      <w:pStyle w:val="Affiliation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310362">
    <w:abstractNumId w:val="1"/>
  </w:num>
  <w:num w:numId="2" w16cid:durableId="668866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98"/>
    <w:rsid w:val="00254497"/>
    <w:rsid w:val="002D24E3"/>
    <w:rsid w:val="005A0738"/>
    <w:rsid w:val="005E4F37"/>
    <w:rsid w:val="00770C13"/>
    <w:rsid w:val="00844A98"/>
    <w:rsid w:val="00C3289C"/>
    <w:rsid w:val="00D07635"/>
    <w:rsid w:val="00DB0175"/>
    <w:rsid w:val="00EE5451"/>
    <w:rsid w:val="00F2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739B1"/>
  <w15:chartTrackingRefBased/>
  <w15:docId w15:val="{816F2F1A-BCC5-4D84-B69D-77F803EA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bstract text"/>
    <w:qFormat/>
    <w:rsid w:val="00F27CA9"/>
    <w:pPr>
      <w:spacing w:before="240" w:after="240"/>
      <w:jc w:val="both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5449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49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Affiliation">
    <w:name w:val="Affiliation"/>
    <w:basedOn w:val="Normal"/>
    <w:qFormat/>
    <w:rsid w:val="00254497"/>
    <w:pPr>
      <w:numPr>
        <w:numId w:val="1"/>
      </w:numPr>
      <w:spacing w:before="0" w:after="120" w:line="240" w:lineRule="auto"/>
      <w:ind w:left="714" w:hanging="357"/>
      <w:contextualSpacing/>
    </w:pPr>
    <w:rPr>
      <w:i/>
      <w:sz w:val="20"/>
    </w:rPr>
  </w:style>
  <w:style w:type="paragraph" w:styleId="ListParagraph">
    <w:name w:val="List Paragraph"/>
    <w:basedOn w:val="Normal"/>
    <w:uiPriority w:val="34"/>
    <w:qFormat/>
    <w:rsid w:val="00D0763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44A98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949955\AppData\Local\Google\Chrome\Downloads\Abstract_submission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Abstract_submission (2)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Clausthal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Siebers, K.B. (Kirsten)</dc:creator>
  <cp:keywords/>
  <dc:description/>
  <cp:lastModifiedBy>Siebers, K.B. (Kirsten)</cp:lastModifiedBy>
  <cp:revision>2</cp:revision>
  <dcterms:created xsi:type="dcterms:W3CDTF">2023-08-16T07:07:00Z</dcterms:created>
  <dcterms:modified xsi:type="dcterms:W3CDTF">2023-10-11T08:30:00Z</dcterms:modified>
</cp:coreProperties>
</file>